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206A9" w14:textId="77777777" w:rsidR="004A01E1" w:rsidRPr="00A748C9" w:rsidRDefault="004A01E1" w:rsidP="004A01E1">
      <w:pPr>
        <w:spacing w:after="0"/>
        <w:jc w:val="center"/>
        <w:rPr>
          <w:sz w:val="24"/>
        </w:rPr>
      </w:pPr>
      <w:r w:rsidRPr="00A748C9">
        <w:rPr>
          <w:sz w:val="24"/>
        </w:rPr>
        <w:t>BVA Architectural Panel</w:t>
      </w:r>
    </w:p>
    <w:p w14:paraId="6124C3B4" w14:textId="21C74AFF" w:rsidR="00806FF3" w:rsidRDefault="00EA1045" w:rsidP="00C85C9F">
      <w:pPr>
        <w:spacing w:after="0"/>
        <w:jc w:val="center"/>
        <w:rPr>
          <w:sz w:val="24"/>
        </w:rPr>
      </w:pPr>
      <w:r>
        <w:rPr>
          <w:sz w:val="24"/>
        </w:rPr>
        <w:t xml:space="preserve">Application for </w:t>
      </w:r>
      <w:r w:rsidR="004A01E1" w:rsidRPr="00A748C9">
        <w:rPr>
          <w:sz w:val="24"/>
        </w:rPr>
        <w:t>Exterior</w:t>
      </w:r>
      <w:r w:rsidR="00C16C56">
        <w:rPr>
          <w:sz w:val="24"/>
        </w:rPr>
        <w:t xml:space="preserve"> Building and/or Grounds</w:t>
      </w:r>
      <w:r w:rsidR="004A01E1" w:rsidRPr="00A748C9">
        <w:rPr>
          <w:sz w:val="24"/>
        </w:rPr>
        <w:t xml:space="preserve"> Changes/Updates</w:t>
      </w:r>
      <w:r w:rsidR="00C16C56">
        <w:rPr>
          <w:sz w:val="24"/>
        </w:rPr>
        <w:t xml:space="preserve"> </w:t>
      </w:r>
    </w:p>
    <w:p w14:paraId="452A1282" w14:textId="77777777" w:rsidR="00FE516A" w:rsidRPr="00A748C9" w:rsidRDefault="00FE516A" w:rsidP="00C85C9F">
      <w:pPr>
        <w:spacing w:after="0"/>
        <w:jc w:val="center"/>
        <w:rPr>
          <w:sz w:val="24"/>
        </w:rPr>
      </w:pPr>
    </w:p>
    <w:tbl>
      <w:tblPr>
        <w:tblStyle w:val="TableGrid"/>
        <w:tblW w:w="5625" w:type="pct"/>
        <w:tblInd w:w="-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5"/>
        <w:gridCol w:w="7735"/>
        <w:gridCol w:w="93"/>
      </w:tblGrid>
      <w:tr w:rsidR="00650259" w:rsidRPr="00A748C9" w14:paraId="36A8D012" w14:textId="77777777" w:rsidTr="00007E67">
        <w:tc>
          <w:tcPr>
            <w:tcW w:w="1367" w:type="pct"/>
            <w:vAlign w:val="bottom"/>
          </w:tcPr>
          <w:p w14:paraId="4F678E75" w14:textId="1C157244" w:rsidR="00650259" w:rsidRPr="00A748C9" w:rsidRDefault="00C85C9F" w:rsidP="005D6CC7">
            <w:pPr>
              <w:rPr>
                <w:sz w:val="24"/>
              </w:rPr>
            </w:pPr>
            <w:r w:rsidRPr="00A748C9">
              <w:rPr>
                <w:sz w:val="24"/>
              </w:rPr>
              <w:t>Name of Homeowner</w:t>
            </w:r>
            <w:r w:rsidR="001D1B76">
              <w:rPr>
                <w:sz w:val="24"/>
              </w:rPr>
              <w:t>(s):</w:t>
            </w:r>
          </w:p>
        </w:tc>
        <w:tc>
          <w:tcPr>
            <w:tcW w:w="3633" w:type="pct"/>
            <w:gridSpan w:val="2"/>
            <w:tcBorders>
              <w:bottom w:val="single" w:sz="4" w:space="0" w:color="auto"/>
            </w:tcBorders>
            <w:vAlign w:val="bottom"/>
          </w:tcPr>
          <w:p w14:paraId="52D0FDE3" w14:textId="77777777" w:rsidR="00650259" w:rsidRPr="00A748C9" w:rsidRDefault="00650259" w:rsidP="005D6CC7">
            <w:pPr>
              <w:spacing w:before="120"/>
              <w:rPr>
                <w:sz w:val="24"/>
              </w:rPr>
            </w:pPr>
          </w:p>
        </w:tc>
      </w:tr>
      <w:tr w:rsidR="003E3E38" w:rsidRPr="00A748C9" w14:paraId="28CF690E" w14:textId="77777777" w:rsidTr="00007E67">
        <w:tc>
          <w:tcPr>
            <w:tcW w:w="1367" w:type="pct"/>
            <w:vAlign w:val="bottom"/>
          </w:tcPr>
          <w:p w14:paraId="439C8262" w14:textId="7DCD66FA" w:rsidR="003E3E38" w:rsidRPr="00A748C9" w:rsidRDefault="003E3E38" w:rsidP="005D6CC7">
            <w:pPr>
              <w:rPr>
                <w:sz w:val="24"/>
              </w:rPr>
            </w:pPr>
            <w:r w:rsidRPr="00A748C9">
              <w:rPr>
                <w:sz w:val="24"/>
              </w:rPr>
              <w:t>Bromley Address</w:t>
            </w:r>
            <w:r w:rsidR="001D1B76">
              <w:rPr>
                <w:sz w:val="24"/>
              </w:rPr>
              <w:t>:</w:t>
            </w:r>
          </w:p>
        </w:tc>
        <w:tc>
          <w:tcPr>
            <w:tcW w:w="3633" w:type="pct"/>
            <w:gridSpan w:val="2"/>
            <w:tcBorders>
              <w:bottom w:val="single" w:sz="4" w:space="0" w:color="auto"/>
            </w:tcBorders>
            <w:vAlign w:val="bottom"/>
          </w:tcPr>
          <w:p w14:paraId="6642B966" w14:textId="77777777" w:rsidR="003E3E38" w:rsidRPr="00A748C9" w:rsidRDefault="003E3E38" w:rsidP="005D6CC7">
            <w:pPr>
              <w:spacing w:before="120"/>
              <w:rPr>
                <w:sz w:val="24"/>
              </w:rPr>
            </w:pPr>
          </w:p>
        </w:tc>
      </w:tr>
      <w:tr w:rsidR="00650259" w:rsidRPr="00A748C9" w14:paraId="3258B7D9" w14:textId="77777777" w:rsidTr="00007E67">
        <w:tc>
          <w:tcPr>
            <w:tcW w:w="1367" w:type="pct"/>
            <w:vAlign w:val="bottom"/>
          </w:tcPr>
          <w:p w14:paraId="05431DE1" w14:textId="4BF48193" w:rsidR="00650259" w:rsidRPr="00A748C9" w:rsidRDefault="00C85C9F" w:rsidP="005D6CC7">
            <w:pPr>
              <w:rPr>
                <w:sz w:val="24"/>
              </w:rPr>
            </w:pPr>
            <w:r w:rsidRPr="00A748C9">
              <w:rPr>
                <w:sz w:val="24"/>
              </w:rPr>
              <w:t>Home Address</w:t>
            </w:r>
            <w:r w:rsidR="001D1B76">
              <w:rPr>
                <w:sz w:val="24"/>
              </w:rPr>
              <w:t>:</w:t>
            </w:r>
          </w:p>
        </w:tc>
        <w:tc>
          <w:tcPr>
            <w:tcW w:w="3633" w:type="pct"/>
            <w:gridSpan w:val="2"/>
            <w:tcBorders>
              <w:bottom w:val="single" w:sz="4" w:space="0" w:color="auto"/>
            </w:tcBorders>
            <w:vAlign w:val="bottom"/>
          </w:tcPr>
          <w:p w14:paraId="7ADE0452" w14:textId="77777777" w:rsidR="00650259" w:rsidRPr="00A748C9" w:rsidRDefault="00650259" w:rsidP="005D6CC7">
            <w:pPr>
              <w:spacing w:before="120"/>
              <w:rPr>
                <w:sz w:val="24"/>
              </w:rPr>
            </w:pPr>
          </w:p>
        </w:tc>
      </w:tr>
      <w:tr w:rsidR="00650259" w:rsidRPr="00A748C9" w14:paraId="2992AC4B" w14:textId="77777777" w:rsidTr="00007E67">
        <w:tc>
          <w:tcPr>
            <w:tcW w:w="1367" w:type="pct"/>
            <w:vAlign w:val="bottom"/>
          </w:tcPr>
          <w:p w14:paraId="61BFF102" w14:textId="7E1BCEDF" w:rsidR="00650259" w:rsidRPr="00A748C9" w:rsidRDefault="00C85C9F" w:rsidP="005D6CC7">
            <w:pPr>
              <w:rPr>
                <w:sz w:val="24"/>
              </w:rPr>
            </w:pPr>
            <w:r w:rsidRPr="00A748C9">
              <w:rPr>
                <w:sz w:val="24"/>
              </w:rPr>
              <w:t>Home/Cell Phone</w:t>
            </w:r>
            <w:r w:rsidR="001D1B76">
              <w:rPr>
                <w:sz w:val="24"/>
              </w:rPr>
              <w:t>:</w:t>
            </w:r>
          </w:p>
        </w:tc>
        <w:tc>
          <w:tcPr>
            <w:tcW w:w="3633" w:type="pct"/>
            <w:gridSpan w:val="2"/>
            <w:tcBorders>
              <w:bottom w:val="single" w:sz="4" w:space="0" w:color="auto"/>
            </w:tcBorders>
            <w:vAlign w:val="bottom"/>
          </w:tcPr>
          <w:p w14:paraId="1B8DCA32" w14:textId="77777777" w:rsidR="00650259" w:rsidRPr="00A748C9" w:rsidRDefault="00650259" w:rsidP="005D6CC7">
            <w:pPr>
              <w:spacing w:before="120"/>
              <w:rPr>
                <w:sz w:val="24"/>
              </w:rPr>
            </w:pPr>
          </w:p>
        </w:tc>
      </w:tr>
      <w:tr w:rsidR="00650259" w:rsidRPr="00A748C9" w14:paraId="46A150AA" w14:textId="77777777" w:rsidTr="00007E67">
        <w:tc>
          <w:tcPr>
            <w:tcW w:w="1367" w:type="pct"/>
            <w:vAlign w:val="bottom"/>
          </w:tcPr>
          <w:p w14:paraId="7AE881B3" w14:textId="0BDC457D" w:rsidR="00650259" w:rsidRPr="00A748C9" w:rsidRDefault="00441CED" w:rsidP="005D6CC7">
            <w:pPr>
              <w:rPr>
                <w:sz w:val="24"/>
              </w:rPr>
            </w:pPr>
            <w:sdt>
              <w:sdtPr>
                <w:rPr>
                  <w:sz w:val="24"/>
                </w:rPr>
                <w:id w:val="-322891068"/>
                <w:placeholder>
                  <w:docPart w:val="053FE7B4832146359A701115651D6953"/>
                </w:placeholder>
                <w:temporary/>
                <w:showingPlcHdr/>
              </w:sdtPr>
              <w:sdtEndPr/>
              <w:sdtContent>
                <w:r w:rsidR="005D6CC7" w:rsidRPr="00A748C9">
                  <w:rPr>
                    <w:sz w:val="24"/>
                  </w:rPr>
                  <w:t>Email</w:t>
                </w:r>
              </w:sdtContent>
            </w:sdt>
            <w:r w:rsidR="00C85C9F" w:rsidRPr="00A748C9">
              <w:rPr>
                <w:sz w:val="24"/>
              </w:rPr>
              <w:t xml:space="preserve"> Address</w:t>
            </w:r>
            <w:r w:rsidR="001D1B76">
              <w:rPr>
                <w:sz w:val="24"/>
              </w:rPr>
              <w:t>:</w:t>
            </w:r>
          </w:p>
        </w:tc>
        <w:tc>
          <w:tcPr>
            <w:tcW w:w="3633" w:type="pct"/>
            <w:gridSpan w:val="2"/>
            <w:tcBorders>
              <w:bottom w:val="single" w:sz="4" w:space="0" w:color="auto"/>
            </w:tcBorders>
            <w:vAlign w:val="bottom"/>
          </w:tcPr>
          <w:p w14:paraId="44C4A2AB" w14:textId="77777777" w:rsidR="00650259" w:rsidRPr="00A748C9" w:rsidRDefault="00650259" w:rsidP="005D6CC7">
            <w:pPr>
              <w:spacing w:before="120"/>
              <w:rPr>
                <w:sz w:val="24"/>
              </w:rPr>
            </w:pPr>
          </w:p>
        </w:tc>
      </w:tr>
      <w:tr w:rsidR="003E3E38" w:rsidRPr="00A748C9" w14:paraId="4166D761" w14:textId="77777777" w:rsidTr="00007E67">
        <w:trPr>
          <w:gridAfter w:val="1"/>
          <w:wAfter w:w="43" w:type="pct"/>
          <w:trHeight w:val="318"/>
        </w:trPr>
        <w:tc>
          <w:tcPr>
            <w:tcW w:w="4957" w:type="pct"/>
            <w:gridSpan w:val="2"/>
            <w:vAlign w:val="bottom"/>
          </w:tcPr>
          <w:p w14:paraId="0E07C336" w14:textId="77777777" w:rsidR="00007E67" w:rsidRPr="00A748C9" w:rsidRDefault="00007E67" w:rsidP="005D6CC7">
            <w:pPr>
              <w:rPr>
                <w:sz w:val="24"/>
              </w:rPr>
            </w:pPr>
          </w:p>
          <w:p w14:paraId="02D39E1B" w14:textId="639C080A" w:rsidR="003E3E38" w:rsidRPr="00A748C9" w:rsidRDefault="003E3E38" w:rsidP="005D6CC7">
            <w:pPr>
              <w:rPr>
                <w:sz w:val="24"/>
              </w:rPr>
            </w:pPr>
            <w:r w:rsidRPr="00A748C9">
              <w:rPr>
                <w:sz w:val="24"/>
              </w:rPr>
              <w:t>Description of Proposed Changes</w:t>
            </w:r>
            <w:r w:rsidR="001D1B76">
              <w:rPr>
                <w:sz w:val="24"/>
              </w:rPr>
              <w:t>:</w:t>
            </w:r>
          </w:p>
        </w:tc>
      </w:tr>
      <w:tr w:rsidR="003E3E38" w:rsidRPr="00A748C9" w14:paraId="09492A4F" w14:textId="77777777" w:rsidTr="00007E67">
        <w:trPr>
          <w:gridAfter w:val="1"/>
          <w:wAfter w:w="43" w:type="pct"/>
          <w:trHeight w:val="456"/>
        </w:trPr>
        <w:tc>
          <w:tcPr>
            <w:tcW w:w="4957" w:type="pct"/>
            <w:gridSpan w:val="2"/>
            <w:tcBorders>
              <w:bottom w:val="single" w:sz="4" w:space="0" w:color="auto"/>
            </w:tcBorders>
          </w:tcPr>
          <w:p w14:paraId="21618127" w14:textId="31B7FEA4" w:rsidR="003E3E38" w:rsidRPr="00A748C9" w:rsidRDefault="003E3E38" w:rsidP="00806FF3">
            <w:pPr>
              <w:spacing w:before="120"/>
              <w:rPr>
                <w:sz w:val="24"/>
              </w:rPr>
            </w:pPr>
          </w:p>
        </w:tc>
      </w:tr>
      <w:tr w:rsidR="003E3E38" w:rsidRPr="00A748C9" w14:paraId="705A62E4" w14:textId="77777777" w:rsidTr="00007E67">
        <w:trPr>
          <w:gridAfter w:val="1"/>
          <w:wAfter w:w="43" w:type="pct"/>
          <w:trHeight w:val="456"/>
        </w:trPr>
        <w:tc>
          <w:tcPr>
            <w:tcW w:w="495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E8C727" w14:textId="77777777" w:rsidR="003E3E38" w:rsidRPr="00A748C9" w:rsidRDefault="003E3E38" w:rsidP="00806FF3">
            <w:pPr>
              <w:spacing w:before="120"/>
              <w:rPr>
                <w:sz w:val="24"/>
              </w:rPr>
            </w:pPr>
          </w:p>
        </w:tc>
      </w:tr>
      <w:tr w:rsidR="003E3E38" w:rsidRPr="00A748C9" w14:paraId="78708E3F" w14:textId="77777777" w:rsidTr="00007E67">
        <w:trPr>
          <w:gridAfter w:val="1"/>
          <w:wAfter w:w="43" w:type="pct"/>
          <w:trHeight w:val="456"/>
        </w:trPr>
        <w:tc>
          <w:tcPr>
            <w:tcW w:w="495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90BCB6" w14:textId="77777777" w:rsidR="003E3E38" w:rsidRPr="00A748C9" w:rsidRDefault="003E3E38" w:rsidP="00806FF3">
            <w:pPr>
              <w:spacing w:before="120"/>
              <w:rPr>
                <w:sz w:val="24"/>
              </w:rPr>
            </w:pPr>
          </w:p>
        </w:tc>
      </w:tr>
      <w:tr w:rsidR="003E3E38" w:rsidRPr="00A748C9" w14:paraId="60D1D499" w14:textId="77777777" w:rsidTr="00007E67">
        <w:trPr>
          <w:gridAfter w:val="1"/>
          <w:wAfter w:w="43" w:type="pct"/>
          <w:trHeight w:val="456"/>
        </w:trPr>
        <w:tc>
          <w:tcPr>
            <w:tcW w:w="495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0E0046" w14:textId="104926CA" w:rsidR="003E3E38" w:rsidRPr="00A748C9" w:rsidRDefault="003E3E38" w:rsidP="00806FF3">
            <w:pPr>
              <w:spacing w:before="120"/>
              <w:rPr>
                <w:sz w:val="24"/>
              </w:rPr>
            </w:pPr>
          </w:p>
        </w:tc>
      </w:tr>
      <w:tr w:rsidR="00832531" w:rsidRPr="00A748C9" w14:paraId="51F12662" w14:textId="77777777" w:rsidTr="00007E67">
        <w:trPr>
          <w:gridAfter w:val="1"/>
          <w:wAfter w:w="43" w:type="pct"/>
          <w:trHeight w:val="456"/>
        </w:trPr>
        <w:tc>
          <w:tcPr>
            <w:tcW w:w="4957" w:type="pct"/>
            <w:gridSpan w:val="2"/>
            <w:tcBorders>
              <w:top w:val="single" w:sz="4" w:space="0" w:color="auto"/>
            </w:tcBorders>
          </w:tcPr>
          <w:p w14:paraId="06BB13BE" w14:textId="77777777" w:rsidR="00832531" w:rsidRPr="00A748C9" w:rsidRDefault="00832531" w:rsidP="00806FF3">
            <w:pPr>
              <w:spacing w:before="120"/>
              <w:rPr>
                <w:sz w:val="24"/>
              </w:rPr>
            </w:pPr>
          </w:p>
        </w:tc>
      </w:tr>
      <w:tr w:rsidR="003E3E38" w:rsidRPr="00A748C9" w14:paraId="57ACD136" w14:textId="77777777" w:rsidTr="00007E67">
        <w:trPr>
          <w:gridAfter w:val="1"/>
          <w:wAfter w:w="43" w:type="pct"/>
          <w:trHeight w:val="342"/>
        </w:trPr>
        <w:tc>
          <w:tcPr>
            <w:tcW w:w="4957" w:type="pct"/>
            <w:gridSpan w:val="2"/>
            <w:vAlign w:val="bottom"/>
          </w:tcPr>
          <w:p w14:paraId="5CE5351F" w14:textId="1C628549" w:rsidR="00832531" w:rsidRPr="00A748C9" w:rsidRDefault="00832531" w:rsidP="00832531">
            <w:pPr>
              <w:rPr>
                <w:sz w:val="24"/>
              </w:rPr>
            </w:pPr>
            <w:r w:rsidRPr="00A748C9">
              <w:rPr>
                <w:sz w:val="24"/>
              </w:rPr>
              <w:t>A</w:t>
            </w:r>
            <w:r w:rsidR="004330BB" w:rsidRPr="00A748C9">
              <w:rPr>
                <w:sz w:val="24"/>
              </w:rPr>
              <w:t>nticipated Project start date</w:t>
            </w:r>
            <w:r w:rsidR="001D1B76">
              <w:rPr>
                <w:sz w:val="24"/>
              </w:rPr>
              <w:t>:</w:t>
            </w:r>
            <w:r w:rsidRPr="00A748C9">
              <w:rPr>
                <w:sz w:val="24"/>
              </w:rPr>
              <w:t xml:space="preserve"> ________________________________________</w:t>
            </w:r>
          </w:p>
          <w:p w14:paraId="02493AC6" w14:textId="0A9FEFD4" w:rsidR="003E3E38" w:rsidRPr="00A748C9" w:rsidRDefault="00832531" w:rsidP="00832531">
            <w:pPr>
              <w:rPr>
                <w:sz w:val="24"/>
              </w:rPr>
            </w:pPr>
            <w:r w:rsidRPr="00A748C9">
              <w:rPr>
                <w:sz w:val="24"/>
              </w:rPr>
              <w:t xml:space="preserve">Estimated </w:t>
            </w:r>
            <w:r w:rsidR="004330BB" w:rsidRPr="00A748C9">
              <w:rPr>
                <w:sz w:val="24"/>
              </w:rPr>
              <w:t xml:space="preserve">duration of </w:t>
            </w:r>
            <w:r w:rsidRPr="00A748C9">
              <w:rPr>
                <w:sz w:val="24"/>
              </w:rPr>
              <w:t>project</w:t>
            </w:r>
            <w:r w:rsidR="001D1B76">
              <w:rPr>
                <w:sz w:val="24"/>
              </w:rPr>
              <w:t>:</w:t>
            </w:r>
            <w:r w:rsidRPr="00A748C9">
              <w:rPr>
                <w:sz w:val="24"/>
              </w:rPr>
              <w:t xml:space="preserve"> ________________________________________</w:t>
            </w:r>
          </w:p>
          <w:p w14:paraId="71ED71F3" w14:textId="4D33F143" w:rsidR="004330BB" w:rsidRPr="00A748C9" w:rsidRDefault="004330BB" w:rsidP="00C72268">
            <w:pPr>
              <w:jc w:val="right"/>
              <w:rPr>
                <w:sz w:val="24"/>
              </w:rPr>
            </w:pPr>
          </w:p>
        </w:tc>
      </w:tr>
      <w:tr w:rsidR="003E3E38" w:rsidRPr="00A748C9" w14:paraId="66B4D4E0" w14:textId="77777777" w:rsidTr="00007E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" w:type="pct"/>
          <w:trHeight w:val="2030"/>
        </w:trPr>
        <w:tc>
          <w:tcPr>
            <w:tcW w:w="49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5F80EA" w14:textId="6CBEC209" w:rsidR="003E3E38" w:rsidRPr="00A748C9" w:rsidRDefault="003A057A" w:rsidP="002E1B28">
            <w:pPr>
              <w:rPr>
                <w:sz w:val="24"/>
              </w:rPr>
            </w:pPr>
            <w:r w:rsidRPr="00A748C9">
              <w:rPr>
                <w:sz w:val="24"/>
              </w:rPr>
              <w:t xml:space="preserve">Submit with </w:t>
            </w:r>
            <w:r w:rsidR="004330BB" w:rsidRPr="00A748C9">
              <w:rPr>
                <w:sz w:val="24"/>
              </w:rPr>
              <w:t>application</w:t>
            </w:r>
            <w:r w:rsidR="007E6A68">
              <w:rPr>
                <w:sz w:val="24"/>
              </w:rPr>
              <w:t xml:space="preserve"> relevant documents including but not limited to</w:t>
            </w:r>
            <w:r w:rsidR="004330BB" w:rsidRPr="00A748C9">
              <w:rPr>
                <w:sz w:val="24"/>
              </w:rPr>
              <w:t>:</w:t>
            </w:r>
          </w:p>
          <w:p w14:paraId="5D899967" w14:textId="39736E91" w:rsidR="004330BB" w:rsidRPr="00A748C9" w:rsidRDefault="004330BB" w:rsidP="004330BB">
            <w:pPr>
              <w:pStyle w:val="ListParagraph"/>
              <w:numPr>
                <w:ilvl w:val="0"/>
                <w:numId w:val="23"/>
              </w:numPr>
              <w:rPr>
                <w:sz w:val="24"/>
              </w:rPr>
            </w:pPr>
            <w:r w:rsidRPr="00A748C9">
              <w:rPr>
                <w:sz w:val="24"/>
              </w:rPr>
              <w:t>Approval from</w:t>
            </w:r>
            <w:r w:rsidR="002B655D" w:rsidRPr="00A748C9">
              <w:rPr>
                <w:sz w:val="24"/>
              </w:rPr>
              <w:t xml:space="preserve"> your</w:t>
            </w:r>
            <w:r w:rsidR="006727E6" w:rsidRPr="00A748C9">
              <w:rPr>
                <w:sz w:val="24"/>
              </w:rPr>
              <w:t xml:space="preserve"> </w:t>
            </w:r>
            <w:r w:rsidRPr="00A748C9">
              <w:rPr>
                <w:sz w:val="24"/>
              </w:rPr>
              <w:t>Homeowner’s Association</w:t>
            </w:r>
          </w:p>
          <w:p w14:paraId="34B28D78" w14:textId="3E8F9048" w:rsidR="004330BB" w:rsidRPr="00A748C9" w:rsidRDefault="004330BB" w:rsidP="004330BB">
            <w:pPr>
              <w:pStyle w:val="ListParagraph"/>
              <w:numPr>
                <w:ilvl w:val="0"/>
                <w:numId w:val="23"/>
              </w:numPr>
              <w:rPr>
                <w:sz w:val="24"/>
              </w:rPr>
            </w:pPr>
            <w:r w:rsidRPr="00A748C9">
              <w:rPr>
                <w:sz w:val="24"/>
              </w:rPr>
              <w:t>Schematic or Architectural Plans or Renderings</w:t>
            </w:r>
          </w:p>
          <w:p w14:paraId="7D36FC00" w14:textId="64091172" w:rsidR="004330BB" w:rsidRPr="00A748C9" w:rsidRDefault="004330BB" w:rsidP="004330BB">
            <w:pPr>
              <w:pStyle w:val="ListParagraph"/>
              <w:numPr>
                <w:ilvl w:val="0"/>
                <w:numId w:val="23"/>
              </w:numPr>
              <w:rPr>
                <w:sz w:val="24"/>
              </w:rPr>
            </w:pPr>
            <w:r w:rsidRPr="00A748C9">
              <w:rPr>
                <w:sz w:val="24"/>
              </w:rPr>
              <w:t xml:space="preserve">Drainage and Landscaping </w:t>
            </w:r>
            <w:r w:rsidR="002B655D" w:rsidRPr="00A748C9">
              <w:rPr>
                <w:sz w:val="24"/>
              </w:rPr>
              <w:t>drawings</w:t>
            </w:r>
          </w:p>
          <w:p w14:paraId="3D9FA6F6" w14:textId="77777777" w:rsidR="004330BB" w:rsidRPr="00A748C9" w:rsidRDefault="004330BB" w:rsidP="004330BB">
            <w:pPr>
              <w:rPr>
                <w:sz w:val="24"/>
              </w:rPr>
            </w:pPr>
          </w:p>
          <w:p w14:paraId="71EB5837" w14:textId="28E33732" w:rsidR="004330BB" w:rsidRPr="00A748C9" w:rsidRDefault="001E58AB" w:rsidP="004330BB">
            <w:pPr>
              <w:rPr>
                <w:sz w:val="24"/>
              </w:rPr>
            </w:pPr>
            <w:r w:rsidRPr="00A748C9">
              <w:rPr>
                <w:sz w:val="24"/>
              </w:rPr>
              <w:t>NOTE:</w:t>
            </w:r>
            <w:r w:rsidR="00FE5C14" w:rsidRPr="00A748C9">
              <w:rPr>
                <w:sz w:val="24"/>
              </w:rPr>
              <w:t xml:space="preserve"> </w:t>
            </w:r>
            <w:r w:rsidR="004330BB" w:rsidRPr="00A748C9">
              <w:rPr>
                <w:sz w:val="24"/>
              </w:rPr>
              <w:t xml:space="preserve"> Applicant must make application directly to the Town of Peru for all necessary Permits and Approvals.</w:t>
            </w:r>
          </w:p>
          <w:p w14:paraId="08EFA2F5" w14:textId="77777777" w:rsidR="00832531" w:rsidRPr="00A748C9" w:rsidRDefault="00832531" w:rsidP="004330BB">
            <w:pPr>
              <w:rPr>
                <w:sz w:val="24"/>
              </w:rPr>
            </w:pPr>
          </w:p>
          <w:p w14:paraId="206EFEC3" w14:textId="4AEF39F6" w:rsidR="00832531" w:rsidRDefault="00832531" w:rsidP="004330BB">
            <w:pPr>
              <w:rPr>
                <w:sz w:val="24"/>
              </w:rPr>
            </w:pPr>
          </w:p>
          <w:p w14:paraId="568F77F8" w14:textId="77777777" w:rsidR="007E6A68" w:rsidRPr="00A748C9" w:rsidRDefault="007E6A68" w:rsidP="004330BB">
            <w:pPr>
              <w:rPr>
                <w:sz w:val="24"/>
              </w:rPr>
            </w:pPr>
          </w:p>
          <w:p w14:paraId="6C545B9A" w14:textId="77777777" w:rsidR="00832531" w:rsidRPr="00A748C9" w:rsidRDefault="00832531">
            <w:pPr>
              <w:rPr>
                <w:sz w:val="24"/>
              </w:rPr>
            </w:pPr>
            <w:r w:rsidRPr="00A748C9">
              <w:rPr>
                <w:sz w:val="24"/>
              </w:rPr>
              <w:t>_______________________________</w:t>
            </w:r>
          </w:p>
          <w:p w14:paraId="72FB3814" w14:textId="77777777" w:rsidR="00832531" w:rsidRPr="00A748C9" w:rsidRDefault="00832531" w:rsidP="004330BB">
            <w:pPr>
              <w:rPr>
                <w:sz w:val="24"/>
              </w:rPr>
            </w:pPr>
            <w:r w:rsidRPr="00A748C9">
              <w:rPr>
                <w:sz w:val="24"/>
              </w:rPr>
              <w:t>Signature and Date</w:t>
            </w:r>
          </w:p>
          <w:p w14:paraId="588A5AE4" w14:textId="77777777" w:rsidR="00007E67" w:rsidRPr="00A748C9" w:rsidRDefault="00007E67" w:rsidP="004330BB">
            <w:pPr>
              <w:rPr>
                <w:sz w:val="24"/>
              </w:rPr>
            </w:pPr>
          </w:p>
          <w:p w14:paraId="72595AC9" w14:textId="77777777" w:rsidR="00FE516A" w:rsidRDefault="00FE516A" w:rsidP="00B01C71">
            <w:pPr>
              <w:rPr>
                <w:sz w:val="24"/>
              </w:rPr>
            </w:pPr>
          </w:p>
          <w:p w14:paraId="51709F59" w14:textId="11AC5581" w:rsidR="00007E67" w:rsidRDefault="00007E67" w:rsidP="00B01C71">
            <w:pPr>
              <w:rPr>
                <w:sz w:val="24"/>
              </w:rPr>
            </w:pPr>
            <w:r w:rsidRPr="00A748C9">
              <w:rPr>
                <w:sz w:val="24"/>
              </w:rPr>
              <w:t>S</w:t>
            </w:r>
            <w:r w:rsidR="00B01C71">
              <w:rPr>
                <w:sz w:val="24"/>
              </w:rPr>
              <w:t xml:space="preserve">ubmit </w:t>
            </w:r>
            <w:r w:rsidR="004B21C5">
              <w:rPr>
                <w:sz w:val="24"/>
              </w:rPr>
              <w:t xml:space="preserve">application with attachments </w:t>
            </w:r>
            <w:r w:rsidRPr="00A748C9">
              <w:rPr>
                <w:sz w:val="24"/>
              </w:rPr>
              <w:t>to</w:t>
            </w:r>
            <w:r w:rsidR="00202FD6">
              <w:rPr>
                <w:sz w:val="24"/>
              </w:rPr>
              <w:t xml:space="preserve"> the BVA’s Architectural Review Panel</w:t>
            </w:r>
            <w:r w:rsidRPr="00A748C9">
              <w:rPr>
                <w:sz w:val="24"/>
              </w:rPr>
              <w:t xml:space="preserve">: Skip </w:t>
            </w:r>
            <w:proofErr w:type="spellStart"/>
            <w:r w:rsidRPr="00A748C9">
              <w:rPr>
                <w:sz w:val="24"/>
              </w:rPr>
              <w:t>Omasta</w:t>
            </w:r>
            <w:proofErr w:type="spellEnd"/>
            <w:r w:rsidRPr="00A748C9">
              <w:rPr>
                <w:sz w:val="24"/>
              </w:rPr>
              <w:t xml:space="preserve"> </w:t>
            </w:r>
            <w:r w:rsidR="00AE1AD0" w:rsidRPr="00A748C9">
              <w:rPr>
                <w:sz w:val="24"/>
              </w:rPr>
              <w:t>(</w:t>
            </w:r>
            <w:hyperlink r:id="rId11" w:history="1">
              <w:r w:rsidR="002B655D" w:rsidRPr="00A748C9">
                <w:rPr>
                  <w:rStyle w:val="Hyperlink"/>
                  <w:sz w:val="24"/>
                </w:rPr>
                <w:t>omasta@sbcglobal.net</w:t>
              </w:r>
            </w:hyperlink>
            <w:r w:rsidR="00004C9C" w:rsidRPr="00A748C9">
              <w:rPr>
                <w:sz w:val="24"/>
              </w:rPr>
              <w:t>)</w:t>
            </w:r>
            <w:r w:rsidR="00DF2E83">
              <w:rPr>
                <w:sz w:val="24"/>
              </w:rPr>
              <w:t xml:space="preserve">, Mark </w:t>
            </w:r>
            <w:proofErr w:type="spellStart"/>
            <w:r w:rsidR="00DF2E83">
              <w:rPr>
                <w:sz w:val="24"/>
              </w:rPr>
              <w:t>Omasta</w:t>
            </w:r>
            <w:proofErr w:type="spellEnd"/>
            <w:r w:rsidR="00DF2E83">
              <w:rPr>
                <w:sz w:val="24"/>
              </w:rPr>
              <w:t xml:space="preserve"> (</w:t>
            </w:r>
            <w:hyperlink r:id="rId12" w:history="1">
              <w:r w:rsidR="00DB517B" w:rsidRPr="00DB517B">
                <w:rPr>
                  <w:rStyle w:val="Hyperlink"/>
                  <w:sz w:val="24"/>
                </w:rPr>
                <w:t>m.v.omasta@comcast.net</w:t>
              </w:r>
            </w:hyperlink>
            <w:r w:rsidR="003A67D5">
              <w:rPr>
                <w:sz w:val="24"/>
              </w:rPr>
              <w:t>), and Matt Walsh (</w:t>
            </w:r>
            <w:hyperlink r:id="rId13" w:history="1">
              <w:r w:rsidR="00B01C71" w:rsidRPr="00D210BB">
                <w:rPr>
                  <w:rStyle w:val="Hyperlink"/>
                  <w:sz w:val="24"/>
                </w:rPr>
                <w:t>mattwalsh@charter.net</w:t>
              </w:r>
            </w:hyperlink>
            <w:r w:rsidR="00B01C71">
              <w:rPr>
                <w:sz w:val="24"/>
              </w:rPr>
              <w:t>)</w:t>
            </w:r>
            <w:r w:rsidR="00004C9C" w:rsidRPr="00A748C9">
              <w:rPr>
                <w:sz w:val="24"/>
              </w:rPr>
              <w:t xml:space="preserve"> </w:t>
            </w:r>
            <w:r w:rsidRPr="00A748C9">
              <w:rPr>
                <w:sz w:val="24"/>
              </w:rPr>
              <w:t xml:space="preserve">and </w:t>
            </w:r>
            <w:r w:rsidR="00BD18AA">
              <w:rPr>
                <w:sz w:val="24"/>
              </w:rPr>
              <w:t>Rick E</w:t>
            </w:r>
            <w:bookmarkStart w:id="0" w:name="_GoBack"/>
            <w:bookmarkEnd w:id="0"/>
            <w:r w:rsidR="00BD18AA">
              <w:rPr>
                <w:sz w:val="24"/>
              </w:rPr>
              <w:t>lliott</w:t>
            </w:r>
            <w:r w:rsidR="004A3B76">
              <w:rPr>
                <w:sz w:val="24"/>
              </w:rPr>
              <w:t xml:space="preserve"> (</w:t>
            </w:r>
            <w:r w:rsidR="00BD18AA" w:rsidRPr="00BD18AA">
              <w:rPr>
                <w:sz w:val="24"/>
              </w:rPr>
              <w:t>relliott@bromley.com</w:t>
            </w:r>
            <w:r w:rsidR="00E53BB5">
              <w:rPr>
                <w:sz w:val="24"/>
              </w:rPr>
              <w:t>)</w:t>
            </w:r>
          </w:p>
          <w:p w14:paraId="6C62D2AA" w14:textId="056010C9" w:rsidR="00E53BB5" w:rsidRPr="00A748C9" w:rsidRDefault="00E53BB5" w:rsidP="00B01C71">
            <w:pPr>
              <w:rPr>
                <w:sz w:val="24"/>
              </w:rPr>
            </w:pPr>
          </w:p>
        </w:tc>
      </w:tr>
    </w:tbl>
    <w:p w14:paraId="0BF7E17C" w14:textId="3035E6AC" w:rsidR="00832531" w:rsidRPr="00007E67" w:rsidRDefault="00832531" w:rsidP="003E3E38">
      <w:pPr>
        <w:spacing w:after="0"/>
        <w:rPr>
          <w:sz w:val="20"/>
          <w:szCs w:val="16"/>
        </w:rPr>
      </w:pPr>
    </w:p>
    <w:sectPr w:rsidR="00832531" w:rsidRPr="00007E67" w:rsidSect="00076CB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67" w:right="1440" w:bottom="270" w:left="1440" w:header="282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51B74C" w14:textId="77777777" w:rsidR="00441CED" w:rsidRDefault="00441CED" w:rsidP="00650259">
      <w:pPr>
        <w:spacing w:after="0" w:line="240" w:lineRule="auto"/>
      </w:pPr>
      <w:r>
        <w:separator/>
      </w:r>
    </w:p>
  </w:endnote>
  <w:endnote w:type="continuationSeparator" w:id="0">
    <w:p w14:paraId="65BB8635" w14:textId="77777777" w:rsidR="00441CED" w:rsidRDefault="00441CE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BBBC76-9A07-45A5-A860-C98EFBBA562D}"/>
    <w:embedBold r:id="rId2" w:fontKey="{D145CD83-F6EE-4431-871E-85590258400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D8E5A9B-9BDD-4409-85F6-3E1E60A6CB5D}"/>
    <w:embedBold r:id="rId4" w:fontKey="{B8B5AE4E-8FD4-4901-921F-F3D2F40DFBA7}"/>
    <w:embedItalic r:id="rId5" w:fontKey="{1AA5D436-28CD-48CD-8DB4-B6061D68D95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0355F60-1D3F-471B-8A61-37ACF54B49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01E6F29-BDDC-498A-A990-10652F7AE0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794B2" w14:textId="77777777" w:rsidR="0084068D" w:rsidRDefault="008406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154F6213" w14:textId="77777777" w:rsidTr="00007E67">
      <w:trPr>
        <w:trHeight w:val="114"/>
      </w:trPr>
      <w:tc>
        <w:tcPr>
          <w:tcW w:w="4675" w:type="dxa"/>
          <w:vAlign w:val="center"/>
        </w:tcPr>
        <w:p w14:paraId="50736101" w14:textId="530B842A" w:rsidR="0073326A" w:rsidRPr="0073326A" w:rsidRDefault="0084068D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June 22, 2022</w:t>
          </w:r>
        </w:p>
      </w:tc>
      <w:tc>
        <w:tcPr>
          <w:tcW w:w="4675" w:type="dxa"/>
          <w:vAlign w:val="center"/>
        </w:tcPr>
        <w:p w14:paraId="755D3F39" w14:textId="1D42AC8C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17229D4" w14:textId="77777777" w:rsidR="0073326A" w:rsidRDefault="0073326A" w:rsidP="0073326A">
    <w:pPr>
      <w:pStyle w:val="NoSpacing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D67E6" w14:textId="77777777" w:rsidR="0084068D" w:rsidRDefault="008406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B9CC2A" w14:textId="77777777" w:rsidR="00441CED" w:rsidRDefault="00441CED" w:rsidP="00650259">
      <w:pPr>
        <w:spacing w:after="0" w:line="240" w:lineRule="auto"/>
      </w:pPr>
      <w:r>
        <w:separator/>
      </w:r>
    </w:p>
  </w:footnote>
  <w:footnote w:type="continuationSeparator" w:id="0">
    <w:p w14:paraId="1CAC7A7D" w14:textId="77777777" w:rsidR="00441CED" w:rsidRDefault="00441CE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2BBE6" w14:textId="77777777" w:rsidR="0084068D" w:rsidRDefault="0084068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141A7" w14:textId="77777777" w:rsidR="00650259" w:rsidRPr="004A01E1" w:rsidRDefault="004A01E1" w:rsidP="004A01E1">
    <w:pPr>
      <w:pStyle w:val="Header"/>
      <w:jc w:val="center"/>
    </w:pPr>
    <w:r>
      <w:drawing>
        <wp:inline distT="0" distB="0" distL="0" distR="0" wp14:anchorId="710D2CD2" wp14:editId="21CCB5ED">
          <wp:extent cx="2308486" cy="1394085"/>
          <wp:effectExtent l="0" t="0" r="0" b="0"/>
          <wp:docPr id="70" name="Picture 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643" cy="13959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112E2" w14:textId="77777777" w:rsidR="0084068D" w:rsidRDefault="008406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9E14573"/>
    <w:multiLevelType w:val="hybridMultilevel"/>
    <w:tmpl w:val="223C9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1E1"/>
    <w:rsid w:val="00004C9C"/>
    <w:rsid w:val="00007E67"/>
    <w:rsid w:val="0004748C"/>
    <w:rsid w:val="00052382"/>
    <w:rsid w:val="0006568A"/>
    <w:rsid w:val="00076CB4"/>
    <w:rsid w:val="00076F0F"/>
    <w:rsid w:val="00084253"/>
    <w:rsid w:val="00097520"/>
    <w:rsid w:val="000D1F49"/>
    <w:rsid w:val="001727CA"/>
    <w:rsid w:val="001D1B76"/>
    <w:rsid w:val="001E58AB"/>
    <w:rsid w:val="00202FD6"/>
    <w:rsid w:val="00290F5E"/>
    <w:rsid w:val="002B655D"/>
    <w:rsid w:val="002C56E6"/>
    <w:rsid w:val="00335230"/>
    <w:rsid w:val="00361E11"/>
    <w:rsid w:val="003A057A"/>
    <w:rsid w:val="003A67D5"/>
    <w:rsid w:val="003B4744"/>
    <w:rsid w:val="003E3E38"/>
    <w:rsid w:val="003F0847"/>
    <w:rsid w:val="003F55D9"/>
    <w:rsid w:val="0040090B"/>
    <w:rsid w:val="004330BB"/>
    <w:rsid w:val="00441CED"/>
    <w:rsid w:val="0046302A"/>
    <w:rsid w:val="00487D2D"/>
    <w:rsid w:val="004A01E1"/>
    <w:rsid w:val="004A3B76"/>
    <w:rsid w:val="004B21C5"/>
    <w:rsid w:val="004D2223"/>
    <w:rsid w:val="004D5D62"/>
    <w:rsid w:val="005112D0"/>
    <w:rsid w:val="0055527F"/>
    <w:rsid w:val="00577E06"/>
    <w:rsid w:val="005A3BF7"/>
    <w:rsid w:val="005D6CC7"/>
    <w:rsid w:val="005F2035"/>
    <w:rsid w:val="005F7990"/>
    <w:rsid w:val="0063739C"/>
    <w:rsid w:val="00650259"/>
    <w:rsid w:val="00651C81"/>
    <w:rsid w:val="006727E6"/>
    <w:rsid w:val="006E62D8"/>
    <w:rsid w:val="00713D1C"/>
    <w:rsid w:val="00732B16"/>
    <w:rsid w:val="0073326A"/>
    <w:rsid w:val="00770F25"/>
    <w:rsid w:val="007A35A8"/>
    <w:rsid w:val="007B0A85"/>
    <w:rsid w:val="007C6A52"/>
    <w:rsid w:val="007E6A68"/>
    <w:rsid w:val="00806FF3"/>
    <w:rsid w:val="0082043E"/>
    <w:rsid w:val="00832531"/>
    <w:rsid w:val="0084068D"/>
    <w:rsid w:val="008D0F5F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56BE5"/>
    <w:rsid w:val="00A60442"/>
    <w:rsid w:val="00A748C9"/>
    <w:rsid w:val="00AB0BCC"/>
    <w:rsid w:val="00AE1AD0"/>
    <w:rsid w:val="00B01C71"/>
    <w:rsid w:val="00B160CA"/>
    <w:rsid w:val="00BD18AA"/>
    <w:rsid w:val="00BD4753"/>
    <w:rsid w:val="00BD5CB1"/>
    <w:rsid w:val="00BE0147"/>
    <w:rsid w:val="00BE62EE"/>
    <w:rsid w:val="00C003BA"/>
    <w:rsid w:val="00C16C56"/>
    <w:rsid w:val="00C46878"/>
    <w:rsid w:val="00C70D30"/>
    <w:rsid w:val="00C72268"/>
    <w:rsid w:val="00C85C9F"/>
    <w:rsid w:val="00CB4A51"/>
    <w:rsid w:val="00CD4532"/>
    <w:rsid w:val="00CD47B0"/>
    <w:rsid w:val="00CE6104"/>
    <w:rsid w:val="00CE7918"/>
    <w:rsid w:val="00D16163"/>
    <w:rsid w:val="00D753C3"/>
    <w:rsid w:val="00DB3FAD"/>
    <w:rsid w:val="00DB517B"/>
    <w:rsid w:val="00DF2E83"/>
    <w:rsid w:val="00E200DA"/>
    <w:rsid w:val="00E53BB5"/>
    <w:rsid w:val="00E61C09"/>
    <w:rsid w:val="00E677FE"/>
    <w:rsid w:val="00EA1045"/>
    <w:rsid w:val="00EB3B58"/>
    <w:rsid w:val="00EC7359"/>
    <w:rsid w:val="00EE3054"/>
    <w:rsid w:val="00F00606"/>
    <w:rsid w:val="00F01256"/>
    <w:rsid w:val="00FC7475"/>
    <w:rsid w:val="00FE516A"/>
    <w:rsid w:val="00FE5C14"/>
    <w:rsid w:val="00FE78A0"/>
    <w:rsid w:val="00FF2887"/>
    <w:rsid w:val="00FF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ED5A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4330B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007E6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4330B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007E6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ttwalsh@charter.net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m.v.omasta@comcast.ne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omasta@sbcglobal.net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flex5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53FE7B4832146359A701115651D6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C2D22-9A41-482F-9BB6-A4D4B2EC1BBA}"/>
      </w:docPartPr>
      <w:docPartBody>
        <w:p w:rsidR="00D30F95" w:rsidRDefault="00265F72">
          <w:pPr>
            <w:pStyle w:val="053FE7B4832146359A701115651D6953"/>
          </w:pPr>
          <w:r w:rsidRPr="005D6CC7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FA4"/>
    <w:rsid w:val="00175690"/>
    <w:rsid w:val="00265F72"/>
    <w:rsid w:val="009912ED"/>
    <w:rsid w:val="00D30F95"/>
    <w:rsid w:val="00E6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3FE7B4832146359A701115651D6953">
    <w:name w:val="053FE7B4832146359A701115651D695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3FE7B4832146359A701115651D6953">
    <w:name w:val="053FE7B4832146359A701115651D69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2022-06-23T02:50:00Z</dcterms:created>
  <dcterms:modified xsi:type="dcterms:W3CDTF">2025-09-19T13:12:00Z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